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5D5BF5" w14:paraId="5260F8BC" w14:textId="77777777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17166D04" w14:textId="77777777" w:rsidR="005D5BF5" w:rsidRDefault="005D5BF5">
            <w:pPr>
              <w:pStyle w:val="TableSpace"/>
            </w:pPr>
          </w:p>
        </w:tc>
      </w:tr>
      <w:tr w:rsidR="005D5BF5" w14:paraId="5F459D4C" w14:textId="77777777" w:rsidTr="005D5BF5">
        <w:tc>
          <w:tcPr>
            <w:tcW w:w="5000" w:type="pct"/>
          </w:tcPr>
          <w:p w14:paraId="6D332CAB" w14:textId="1D381399" w:rsidR="005D5BF5" w:rsidRDefault="009D2234" w:rsidP="009D2234">
            <w:pPr>
              <w:pStyle w:val="Title"/>
              <w:ind w:left="0"/>
            </w:pPr>
            <w:r>
              <w:t>Winter 201</w:t>
            </w:r>
            <w:r w:rsidR="003309DD">
              <w:t>8</w:t>
            </w:r>
            <w:r>
              <w:t xml:space="preserve"> Newsletter</w:t>
            </w:r>
          </w:p>
        </w:tc>
      </w:tr>
      <w:tr w:rsidR="005D5BF5" w14:paraId="6265F19E" w14:textId="77777777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0CB04C25" w14:textId="77777777" w:rsidR="005D5BF5" w:rsidRDefault="005D5BF5">
            <w:pPr>
              <w:pStyle w:val="TableSpace"/>
            </w:pPr>
          </w:p>
        </w:tc>
      </w:tr>
    </w:tbl>
    <w:p w14:paraId="7BF333DB" w14:textId="77777777" w:rsidR="005D5BF5" w:rsidRPr="00CC11D5" w:rsidRDefault="009D2234">
      <w:pPr>
        <w:pStyle w:val="Organization"/>
        <w:rPr>
          <w:b/>
        </w:rPr>
      </w:pPr>
      <w:r w:rsidRPr="00CC11D5">
        <w:rPr>
          <w:b/>
        </w:rPr>
        <w:t>P</w:t>
      </w:r>
      <w:r w:rsidR="00D32517" w:rsidRPr="00CC11D5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 wp14:anchorId="2FFCEAF8" wp14:editId="14CEFD18">
                <wp:simplePos x="0" y="0"/>
                <mc:AlternateContent>
                  <mc:Choice Requires="wp14">
                    <wp:positionH relativeFrom="page">
                      <wp14:pctPosHOffset>66900</wp14:pctPosHOffset>
                    </wp:positionH>
                  </mc:Choice>
                  <mc:Fallback>
                    <wp:positionH relativeFrom="page">
                      <wp:posOffset>5199380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3067050" cy="3581400"/>
                <wp:effectExtent l="0" t="0" r="5715" b="11430"/>
                <wp:wrapSquare wrapText="left"/>
                <wp:docPr id="5" name="Text Box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EF9B5" w14:textId="4EE22CC5" w:rsidR="005D5BF5" w:rsidRDefault="00176EC7">
                            <w:pPr>
                              <w:pStyle w:val="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F6C61" wp14:editId="1706A33A">
                                  <wp:extent cx="2174240" cy="1445033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1445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0E65E7" w14:textId="656DA5AF" w:rsidR="005D5BF5" w:rsidRDefault="00ED7474">
                            <w:pPr>
                              <w:pStyle w:val="Heading1"/>
                            </w:pPr>
                            <w:r>
                              <w:t>Helpful Hints</w:t>
                            </w:r>
                          </w:p>
                          <w:sdt>
                            <w:sdtPr>
                              <w:id w:val="-1023242815"/>
                              <w:placeholder>
                                <w:docPart w:val="4D9F9D2AA9254E35A3CFF10BFD065A45"/>
                              </w:placeholder>
                              <w:date w:fullDate="2018-10-01T00:00:00Z">
                                <w:dateFormat w:val="MMMM 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C681DE4" w14:textId="096C92A2" w:rsidR="005D5BF5" w:rsidRDefault="00ED7474">
                                <w:pPr>
                                  <w:pStyle w:val="Heading2"/>
                                </w:pPr>
                                <w:r>
                                  <w:t>October 1</w:t>
                                </w:r>
                              </w:p>
                            </w:sdtContent>
                          </w:sdt>
                          <w:p w14:paraId="714F9EE6" w14:textId="11B78E7E" w:rsidR="005D5BF5" w:rsidRDefault="00F25070">
                            <w:r>
                              <w:t>Time to</w:t>
                            </w:r>
                            <w:r w:rsidR="00E44AE5">
                              <w:t xml:space="preserve"> ge</w:t>
                            </w:r>
                            <w:r>
                              <w:t>t</w:t>
                            </w:r>
                            <w:r w:rsidR="00E44AE5">
                              <w:t xml:space="preserve"> a</w:t>
                            </w:r>
                            <w:r w:rsidR="00ED7474">
                              <w:t xml:space="preserve"> flu shot</w:t>
                            </w:r>
                          </w:p>
                          <w:sdt>
                            <w:sdtPr>
                              <w:id w:val="-1391110566"/>
                              <w:placeholder>
                                <w:docPart w:val="4D9F9D2AA9254E35A3CFF10BFD065A45"/>
                              </w:placeholder>
                              <w:date w:fullDate="2018-11-04T00:00:00Z">
                                <w:dateFormat w:val="MMMM 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68FCD20" w14:textId="12BE3F7C" w:rsidR="005D5BF5" w:rsidRDefault="00F906C5">
                                <w:pPr>
                                  <w:pStyle w:val="Heading2"/>
                                </w:pPr>
                                <w:r>
                                  <w:t>November 4</w:t>
                                </w:r>
                              </w:p>
                            </w:sdtContent>
                          </w:sdt>
                          <w:p w14:paraId="25BD09F0" w14:textId="6DEF87FC" w:rsidR="005D5BF5" w:rsidRDefault="00E44AE5">
                            <w:r>
                              <w:t>C</w:t>
                            </w:r>
                            <w:r w:rsidR="00ED7474">
                              <w:t>hange your clocks</w:t>
                            </w:r>
                          </w:p>
                          <w:sdt>
                            <w:sdtPr>
                              <w:id w:val="1543165412"/>
                              <w:placeholder>
                                <w:docPart w:val="4D9F9D2AA9254E35A3CFF10BFD065A45"/>
                              </w:placeholder>
                              <w:date>
                                <w:dateFormat w:val="MMMM 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032F056" w14:textId="20CEA2BA" w:rsidR="005D5BF5" w:rsidRDefault="00E27F9B">
                                <w:pPr>
                                  <w:pStyle w:val="Heading2"/>
                                </w:pPr>
                                <w:r>
                                  <w:t>December</w:t>
                                </w:r>
                                <w:r w:rsidR="00E44AE5">
                                  <w:t>/January</w:t>
                                </w:r>
                              </w:p>
                            </w:sdtContent>
                          </w:sdt>
                          <w:p w14:paraId="1D3AFD45" w14:textId="1F28C56A" w:rsidR="005D5BF5" w:rsidRDefault="00E44AE5">
                            <w:r>
                              <w:t>Stay healthy by washing your hands frequently</w:t>
                            </w:r>
                          </w:p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711"/>
                            </w:tblGrid>
                            <w:tr w:rsidR="005D5BF5" w14:paraId="21358BBF" w14:textId="77777777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14:paraId="7B12F45D" w14:textId="77777777"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14:paraId="30D9BB21" w14:textId="77777777" w:rsidTr="005D5BF5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6CC786" w14:textId="7A1EEFD5" w:rsidR="00D3390B" w:rsidRDefault="00E27F9B">
                                  <w:pPr>
                                    <w:pStyle w:val="Heading1"/>
                                    <w:outlineLvl w:val="0"/>
                                  </w:pPr>
                                  <w:r w:rsidRPr="00E27F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BE9B2" wp14:editId="6B536A39">
                                        <wp:extent cx="2173605" cy="1224915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3605" cy="1224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E3EF0E3" w14:textId="6A19B38D" w:rsidR="005D5BF5" w:rsidRDefault="00D32517">
                                  <w:pPr>
                                    <w:pStyle w:val="Heading1"/>
                                    <w:outlineLvl w:val="0"/>
                                  </w:pPr>
                                  <w:r>
                                    <w:t>Important Announcement</w:t>
                                  </w:r>
                                </w:p>
                                <w:p w14:paraId="6FB131D5" w14:textId="5466D036" w:rsidR="00A10638" w:rsidRDefault="00A10638">
                                  <w:r>
                                    <w:t>The Clinical Research Center is moving!!!</w:t>
                                  </w:r>
                                </w:p>
                                <w:p w14:paraId="4839A08D" w14:textId="48D54CCE" w:rsidR="00E27F9B" w:rsidRDefault="00A10638">
                                  <w:r>
                                    <w:t xml:space="preserve">The Clinical Research Center (CRC) is scheduled to move </w:t>
                                  </w:r>
                                  <w:r w:rsidR="001E29B3">
                                    <w:t xml:space="preserve">in 2018 and will be located </w:t>
                                  </w:r>
                                  <w:r w:rsidR="00E27F9B">
                                    <w:t xml:space="preserve">at S2400 </w:t>
                                  </w:r>
                                  <w:r>
                                    <w:t xml:space="preserve">Medical Center North </w:t>
                                  </w:r>
                                  <w:r w:rsidR="001E29B3">
                                    <w:t xml:space="preserve">in </w:t>
                                  </w:r>
                                  <w:r>
                                    <w:t>the Round Wing.</w:t>
                                  </w:r>
                                  <w:r w:rsidR="00E27F9B">
                                    <w:t xml:space="preserve"> </w:t>
                                  </w:r>
                                </w:p>
                                <w:p w14:paraId="6FABE76A" w14:textId="5BA0F090" w:rsidR="00A10638" w:rsidRDefault="00E27F9B">
                                  <w:r>
                                    <w:t>We cannot wait for you to come see our new space!</w:t>
                                  </w:r>
                                  <w:r w:rsidR="00A10638"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BECB0F0" w14:textId="77777777"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28600</wp14:pctWidth>
                </wp14:sizeRelH>
                <wp14:sizeRelV relativeFrom="page">
                  <wp14:pctHeight>83600</wp14:pctHeight>
                </wp14:sizeRelV>
              </wp:anchor>
            </w:drawing>
          </mc:Choice>
          <mc:Fallback>
            <w:pict>
              <v:shapetype w14:anchorId="2FFCEAF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Newsletter sidebar 1" style="position:absolute;left:0;text-align:left;margin-left:0;margin-top:0;width:241.5pt;height:282pt;z-index:251663360;visibility:visible;mso-wrap-style:square;mso-width-percent:286;mso-height-percent:836;mso-left-percent:669;mso-wrap-distance-left:9pt;mso-wrap-distance-top:0;mso-wrap-distance-right:9pt;mso-wrap-distance-bottom:0;mso-position-horizontal-relative:page;mso-position-vertical:top;mso-position-vertical-relative:margin;mso-width-percent:286;mso-height-percent:836;mso-left-percent:669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" o:allowoverlap="f" filled="f" stroked="f" strokeweight=".5pt">
                <v:textbox inset="1.44pt,0,1.44pt,0">
                  <w:txbxContent>
                    <w:p w14:paraId="398EF9B5" w14:textId="4EE22CC5" w:rsidR="005D5BF5" w:rsidRDefault="00176EC7">
                      <w:pPr>
                        <w:pStyle w:val="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9F6C61" wp14:editId="1706A33A">
                            <wp:extent cx="2174240" cy="1445033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1445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0E65E7" w14:textId="656DA5AF" w:rsidR="005D5BF5" w:rsidRDefault="00ED7474">
                      <w:pPr>
                        <w:pStyle w:val="Heading1"/>
                      </w:pPr>
                      <w:r>
                        <w:t>Helpful Hints</w:t>
                      </w:r>
                    </w:p>
                    <w:sdt>
                      <w:sdtPr>
                        <w:id w:val="-1023242815"/>
                        <w:placeholder>
                          <w:docPart w:val="4D9F9D2AA9254E35A3CFF10BFD065A45"/>
                        </w:placeholder>
                        <w:date w:fullDate="2018-10-01T00:00:00Z">
                          <w:dateFormat w:val="MMMM d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C681DE4" w14:textId="096C92A2" w:rsidR="005D5BF5" w:rsidRDefault="00ED7474">
                          <w:pPr>
                            <w:pStyle w:val="Heading2"/>
                          </w:pPr>
                          <w:r>
                            <w:t>October 1</w:t>
                          </w:r>
                        </w:p>
                      </w:sdtContent>
                    </w:sdt>
                    <w:p w14:paraId="714F9EE6" w14:textId="11B78E7E" w:rsidR="005D5BF5" w:rsidRDefault="00F25070">
                      <w:r>
                        <w:t>Time to</w:t>
                      </w:r>
                      <w:r w:rsidR="00E44AE5">
                        <w:t xml:space="preserve"> ge</w:t>
                      </w:r>
                      <w:r>
                        <w:t>t</w:t>
                      </w:r>
                      <w:r w:rsidR="00E44AE5">
                        <w:t xml:space="preserve"> a</w:t>
                      </w:r>
                      <w:r w:rsidR="00ED7474">
                        <w:t xml:space="preserve"> flu shot</w:t>
                      </w:r>
                    </w:p>
                    <w:sdt>
                      <w:sdtPr>
                        <w:id w:val="-1391110566"/>
                        <w:placeholder>
                          <w:docPart w:val="4D9F9D2AA9254E35A3CFF10BFD065A45"/>
                        </w:placeholder>
                        <w:date w:fullDate="2018-11-04T00:00:00Z">
                          <w:dateFormat w:val="MMMM d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168FCD20" w14:textId="12BE3F7C" w:rsidR="005D5BF5" w:rsidRDefault="00F906C5">
                          <w:pPr>
                            <w:pStyle w:val="Heading2"/>
                          </w:pPr>
                          <w:r>
                            <w:t>November 4</w:t>
                          </w:r>
                        </w:p>
                      </w:sdtContent>
                    </w:sdt>
                    <w:p w14:paraId="25BD09F0" w14:textId="6DEF87FC" w:rsidR="005D5BF5" w:rsidRDefault="00E44AE5">
                      <w:r>
                        <w:t>C</w:t>
                      </w:r>
                      <w:r w:rsidR="00ED7474">
                        <w:t>hange your clocks</w:t>
                      </w:r>
                    </w:p>
                    <w:sdt>
                      <w:sdtPr>
                        <w:id w:val="1543165412"/>
                        <w:placeholder>
                          <w:docPart w:val="4D9F9D2AA9254E35A3CFF10BFD065A45"/>
                        </w:placeholder>
                        <w:date>
                          <w:dateFormat w:val="MMMM d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032F056" w14:textId="20CEA2BA" w:rsidR="005D5BF5" w:rsidRDefault="00E27F9B">
                          <w:pPr>
                            <w:pStyle w:val="Heading2"/>
                          </w:pPr>
                          <w:r>
                            <w:t>December</w:t>
                          </w:r>
                          <w:r w:rsidR="00E44AE5">
                            <w:t>/January</w:t>
                          </w:r>
                        </w:p>
                      </w:sdtContent>
                    </w:sdt>
                    <w:p w14:paraId="1D3AFD45" w14:textId="1F28C56A" w:rsidR="005D5BF5" w:rsidRDefault="00E44AE5">
                      <w:r>
                        <w:t>Stay healthy by washing your hands frequently</w:t>
                      </w:r>
                    </w:p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711"/>
                      </w:tblGrid>
                      <w:tr w:rsidR="005D5BF5" w14:paraId="21358BBF" w14:textId="77777777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14:paraId="7B12F45D" w14:textId="77777777"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14:paraId="30D9BB21" w14:textId="77777777" w:rsidTr="005D5BF5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26CC786" w14:textId="7A1EEFD5" w:rsidR="00D3390B" w:rsidRDefault="00E27F9B">
                            <w:pPr>
                              <w:pStyle w:val="Heading1"/>
                              <w:outlineLvl w:val="0"/>
                            </w:pPr>
                            <w:r w:rsidRPr="00E27F9B">
                              <w:rPr>
                                <w:noProof/>
                              </w:rPr>
                              <w:drawing>
                                <wp:inline distT="0" distB="0" distL="0" distR="0" wp14:anchorId="369BE9B2" wp14:editId="6B536A39">
                                  <wp:extent cx="2173605" cy="122491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122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EF0E3" w14:textId="6A19B38D" w:rsidR="005D5BF5" w:rsidRDefault="00D32517">
                            <w:pPr>
                              <w:pStyle w:val="Heading1"/>
                              <w:outlineLvl w:val="0"/>
                            </w:pPr>
                            <w:r>
                              <w:t>Important Announcement</w:t>
                            </w:r>
                          </w:p>
                          <w:p w14:paraId="6FB131D5" w14:textId="5466D036" w:rsidR="00A10638" w:rsidRDefault="00A10638">
                            <w:r>
                              <w:t>The Clinical Research Center is moving!!!</w:t>
                            </w:r>
                          </w:p>
                          <w:p w14:paraId="4839A08D" w14:textId="48D54CCE" w:rsidR="00E27F9B" w:rsidRDefault="00A10638">
                            <w:r>
                              <w:t xml:space="preserve">The Clinical Research Center (CRC) is scheduled to move </w:t>
                            </w:r>
                            <w:r w:rsidR="001E29B3">
                              <w:t xml:space="preserve">in 2018 and will be located </w:t>
                            </w:r>
                            <w:r w:rsidR="00E27F9B">
                              <w:t xml:space="preserve">at S2400 </w:t>
                            </w:r>
                            <w:r>
                              <w:t xml:space="preserve">Medical Center North </w:t>
                            </w:r>
                            <w:r w:rsidR="001E29B3">
                              <w:t xml:space="preserve">in </w:t>
                            </w:r>
                            <w:r>
                              <w:t>the Round Wing.</w:t>
                            </w:r>
                            <w:r w:rsidR="00E27F9B">
                              <w:t xml:space="preserve"> </w:t>
                            </w:r>
                          </w:p>
                          <w:p w14:paraId="6FABE76A" w14:textId="5BA0F090" w:rsidR="00A10638" w:rsidRDefault="00E27F9B">
                            <w:r>
                              <w:t>We cannot wait for you to come see our new space!</w:t>
                            </w:r>
                            <w:r w:rsidR="00A10638">
                              <w:t xml:space="preserve"> </w:t>
                            </w:r>
                          </w:p>
                        </w:tc>
                      </w:tr>
                    </w:tbl>
                    <w:p w14:paraId="2BECB0F0" w14:textId="77777777"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Pr="00CC11D5">
        <w:rPr>
          <w:b/>
        </w:rPr>
        <w:t>articipant Page</w:t>
      </w:r>
    </w:p>
    <w:p w14:paraId="3C194342" w14:textId="77777777" w:rsidR="005D5BF5" w:rsidRDefault="009D2234">
      <w:pPr>
        <w:pStyle w:val="ContactInfo"/>
      </w:pPr>
      <w:r>
        <w:t>A Newsletter for our Research Community</w:t>
      </w:r>
    </w:p>
    <w:tbl>
      <w:tblPr>
        <w:tblStyle w:val="NewsletterTable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5D5BF5" w14:paraId="23CF7E5C" w14:textId="77777777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03607A1" w14:textId="77777777" w:rsidR="005D5BF5" w:rsidRDefault="005D5BF5">
            <w:pPr>
              <w:pStyle w:val="TableSpace"/>
            </w:pPr>
          </w:p>
        </w:tc>
      </w:tr>
      <w:tr w:rsidR="005D5BF5" w14:paraId="374AC7FF" w14:textId="77777777" w:rsidTr="005D5BF5">
        <w:tc>
          <w:tcPr>
            <w:tcW w:w="6955" w:type="dxa"/>
          </w:tcPr>
          <w:p w14:paraId="6A2F6536" w14:textId="77777777" w:rsidR="005D5BF5" w:rsidRPr="009D2234" w:rsidRDefault="009D2234" w:rsidP="009D2234">
            <w:pPr>
              <w:spacing w:after="200" w:line="276" w:lineRule="auto"/>
              <w:rPr>
                <w:b/>
              </w:rPr>
            </w:pPr>
            <w:r w:rsidRPr="009D2234">
              <w:rPr>
                <w:b/>
                <w:color w:val="0C4D68" w:themeColor="text2"/>
              </w:rPr>
              <w:t>Why our Research Participants are Important</w:t>
            </w:r>
          </w:p>
        </w:tc>
      </w:tr>
      <w:tr w:rsidR="005D5BF5" w14:paraId="2776B6F6" w14:textId="77777777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4AE75362" w14:textId="77777777" w:rsidR="005D5BF5" w:rsidRDefault="005D5BF5">
            <w:pPr>
              <w:pStyle w:val="TableSpace"/>
            </w:pPr>
          </w:p>
        </w:tc>
      </w:tr>
    </w:tbl>
    <w:p w14:paraId="45857F16" w14:textId="1053065C" w:rsidR="009D2234" w:rsidRPr="009D2234" w:rsidRDefault="009D2234" w:rsidP="00D3390B">
      <w:pPr>
        <w:pStyle w:val="Heading2"/>
      </w:pPr>
      <w:r w:rsidRPr="009D2234">
        <w:rPr>
          <w:rFonts w:asciiTheme="minorHAnsi" w:eastAsiaTheme="minorHAnsi" w:hAnsiTheme="minorHAnsi" w:cstheme="minorBidi"/>
          <w:b w:val="0"/>
          <w:bCs w:val="0"/>
          <w:color w:val="0C4D68" w:themeColor="text2"/>
        </w:rPr>
        <w:t xml:space="preserve">Whether you know a person who has been diagnosed with a chronic or terminal disease or are suffering from one yourself, the medications you are taking were at one time part of a clinical trial. </w:t>
      </w:r>
      <w:r w:rsidRPr="009D2234">
        <w:rPr>
          <w:b w:val="0"/>
          <w:color w:val="0C4D68" w:themeColor="text2"/>
        </w:rPr>
        <w:t xml:space="preserve">The only way new drugs, devices or biologics (such as vaccines) make it to market are by going through a testing process called a clinical trial.  And that’s where you, our participant’s, come in. </w:t>
      </w:r>
      <w:bookmarkStart w:id="0" w:name="_Hlk525281886"/>
      <w:r w:rsidR="00861645">
        <w:rPr>
          <w:b w:val="0"/>
          <w:color w:val="0C4D68" w:themeColor="text2"/>
        </w:rPr>
        <w:t xml:space="preserve"> As an institution, </w:t>
      </w:r>
      <w:r w:rsidR="00713540">
        <w:rPr>
          <w:b w:val="0"/>
          <w:color w:val="0C4D68" w:themeColor="text2"/>
        </w:rPr>
        <w:t xml:space="preserve">Vanderbilt would not be able to advance its commitment to improve the personal health and wellbeing </w:t>
      </w:r>
      <w:r w:rsidR="00262D3B">
        <w:rPr>
          <w:b w:val="0"/>
          <w:color w:val="0C4D68" w:themeColor="text2"/>
        </w:rPr>
        <w:t xml:space="preserve">of </w:t>
      </w:r>
      <w:r w:rsidR="00713540">
        <w:rPr>
          <w:b w:val="0"/>
          <w:color w:val="0C4D68" w:themeColor="text2"/>
        </w:rPr>
        <w:t xml:space="preserve">our patients and community members without your </w:t>
      </w:r>
      <w:r w:rsidR="003F2000">
        <w:rPr>
          <w:b w:val="0"/>
          <w:color w:val="0C4D68" w:themeColor="text2"/>
        </w:rPr>
        <w:t>study participation</w:t>
      </w:r>
      <w:r w:rsidR="00713540">
        <w:rPr>
          <w:b w:val="0"/>
          <w:color w:val="0C4D68" w:themeColor="text2"/>
        </w:rPr>
        <w:t xml:space="preserve">. </w:t>
      </w:r>
    </w:p>
    <w:tbl>
      <w:tblPr>
        <w:tblStyle w:val="NewsletterTable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A10638" w14:paraId="1746DD2F" w14:textId="77777777" w:rsidTr="00FF63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5BC7B3BA" w14:textId="77777777" w:rsidR="00A10638" w:rsidRDefault="00A10638" w:rsidP="00FF633F">
            <w:pPr>
              <w:pStyle w:val="TableSpace"/>
            </w:pPr>
          </w:p>
        </w:tc>
      </w:tr>
      <w:tr w:rsidR="00A10638" w14:paraId="5D64FA54" w14:textId="77777777" w:rsidTr="00FF633F">
        <w:tc>
          <w:tcPr>
            <w:tcW w:w="6955" w:type="dxa"/>
          </w:tcPr>
          <w:p w14:paraId="14A01C29" w14:textId="2D37726D" w:rsidR="00A10638" w:rsidRPr="009D2234" w:rsidRDefault="00A10638" w:rsidP="00FF633F">
            <w:pPr>
              <w:spacing w:after="200" w:line="276" w:lineRule="auto"/>
              <w:rPr>
                <w:b/>
              </w:rPr>
            </w:pPr>
            <w:r w:rsidRPr="00A10638">
              <w:rPr>
                <w:b/>
                <w:color w:val="0C4D68" w:themeColor="text2"/>
              </w:rPr>
              <w:t>Did you know?</w:t>
            </w:r>
          </w:p>
        </w:tc>
      </w:tr>
      <w:tr w:rsidR="00A10638" w14:paraId="2364B11E" w14:textId="77777777" w:rsidTr="00FF633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05E45384" w14:textId="77777777" w:rsidR="00A10638" w:rsidRDefault="00A10638" w:rsidP="00FF633F">
            <w:pPr>
              <w:pStyle w:val="TableSpace"/>
            </w:pPr>
          </w:p>
        </w:tc>
      </w:tr>
    </w:tbl>
    <w:p w14:paraId="485F067A" w14:textId="2CB39FD6" w:rsidR="005D5BF5" w:rsidRPr="003F2000" w:rsidRDefault="00A10638">
      <w:pPr>
        <w:rPr>
          <w:rFonts w:cs="Arial"/>
          <w:color w:val="0C4D68" w:themeColor="text2"/>
          <w:shd w:val="clear" w:color="auto" w:fill="FFFFFF"/>
        </w:rPr>
      </w:pPr>
      <w:r>
        <w:rPr>
          <w:color w:val="0C4D68" w:themeColor="text2"/>
        </w:rPr>
        <w:t xml:space="preserve">The Vanderbilt </w:t>
      </w:r>
      <w:bookmarkEnd w:id="0"/>
      <w:r>
        <w:rPr>
          <w:color w:val="0C4D68" w:themeColor="text2"/>
        </w:rPr>
        <w:t xml:space="preserve">Human Research Protection Program (VHRPP) has a Research </w:t>
      </w:r>
      <w:r w:rsidR="006B4E2A">
        <w:rPr>
          <w:color w:val="0C4D68" w:themeColor="text2"/>
        </w:rPr>
        <w:t xml:space="preserve">Participant </w:t>
      </w:r>
      <w:r>
        <w:rPr>
          <w:color w:val="0C4D68" w:themeColor="text2"/>
        </w:rPr>
        <w:t>Advoca</w:t>
      </w:r>
      <w:r w:rsidR="006B4E2A">
        <w:rPr>
          <w:color w:val="0C4D68" w:themeColor="text2"/>
        </w:rPr>
        <w:t xml:space="preserve">cy program </w:t>
      </w:r>
      <w:r w:rsidR="008940A3">
        <w:rPr>
          <w:color w:val="0C4D68" w:themeColor="text2"/>
        </w:rPr>
        <w:t>that</w:t>
      </w:r>
      <w:r w:rsidR="006B4E2A">
        <w:rPr>
          <w:color w:val="0C4D68" w:themeColor="text2"/>
        </w:rPr>
        <w:t xml:space="preserve"> includ</w:t>
      </w:r>
      <w:r w:rsidR="008940A3">
        <w:rPr>
          <w:color w:val="0C4D68" w:themeColor="text2"/>
        </w:rPr>
        <w:t>es</w:t>
      </w:r>
      <w:r w:rsidR="006B4E2A">
        <w:rPr>
          <w:color w:val="0C4D68" w:themeColor="text2"/>
        </w:rPr>
        <w:t xml:space="preserve"> a page on its website dedicated to our research participants.  In addition, we have a Research Subject Advocate </w:t>
      </w:r>
      <w:r>
        <w:rPr>
          <w:color w:val="0C4D68" w:themeColor="text2"/>
        </w:rPr>
        <w:t>(RSA) who is available to a</w:t>
      </w:r>
      <w:r w:rsidR="006B4E2A">
        <w:rPr>
          <w:color w:val="0C4D68" w:themeColor="text2"/>
        </w:rPr>
        <w:t xml:space="preserve">ssist you with </w:t>
      </w:r>
      <w:r>
        <w:rPr>
          <w:color w:val="0C4D68" w:themeColor="text2"/>
        </w:rPr>
        <w:t xml:space="preserve">any questions or concerns you </w:t>
      </w:r>
      <w:r w:rsidR="006B4E2A">
        <w:rPr>
          <w:color w:val="0C4D68" w:themeColor="text2"/>
        </w:rPr>
        <w:t xml:space="preserve">may </w:t>
      </w:r>
      <w:r>
        <w:rPr>
          <w:color w:val="0C4D68" w:themeColor="text2"/>
        </w:rPr>
        <w:t>have re</w:t>
      </w:r>
      <w:r w:rsidR="006B4E2A">
        <w:rPr>
          <w:color w:val="0C4D68" w:themeColor="text2"/>
        </w:rPr>
        <w:t xml:space="preserve">lated to a </w:t>
      </w:r>
      <w:r>
        <w:rPr>
          <w:color w:val="0C4D68" w:themeColor="text2"/>
        </w:rPr>
        <w:t>research study</w:t>
      </w:r>
      <w:r w:rsidR="006B4E2A">
        <w:rPr>
          <w:color w:val="0C4D68" w:themeColor="text2"/>
        </w:rPr>
        <w:t xml:space="preserve"> or your research experience</w:t>
      </w:r>
      <w:r>
        <w:rPr>
          <w:color w:val="0C4D68" w:themeColor="text2"/>
        </w:rPr>
        <w:t xml:space="preserve">.  The RSA is also able to be with you during the informed consent process. </w:t>
      </w:r>
      <w:r w:rsidR="006B4E2A">
        <w:rPr>
          <w:color w:val="0C4D68" w:themeColor="text2"/>
        </w:rPr>
        <w:t xml:space="preserve"> For more information, please go the VHRPP website at </w:t>
      </w:r>
      <w:hyperlink r:id="rId11" w:history="1">
        <w:r w:rsidR="006B4E2A" w:rsidRPr="0023004A">
          <w:rPr>
            <w:rStyle w:val="Hyperlink"/>
          </w:rPr>
          <w:t>https://www.vanderbilt.edu/irb/for-participants/</w:t>
        </w:r>
      </w:hyperlink>
      <w:r w:rsidR="006B4E2A">
        <w:t xml:space="preserve"> </w:t>
      </w:r>
      <w:r w:rsidR="006B4E2A" w:rsidRPr="003F2000">
        <w:rPr>
          <w:color w:val="0C4D68" w:themeColor="text2"/>
        </w:rPr>
        <w:t xml:space="preserve">or feel free to contact the RSA </w:t>
      </w:r>
      <w:r w:rsidR="006B4E2A" w:rsidRPr="003F2000">
        <w:rPr>
          <w:rFonts w:cs="Arial"/>
          <w:color w:val="0C4D68" w:themeColor="text2"/>
          <w:shd w:val="clear" w:color="auto" w:fill="FFFFFF"/>
        </w:rPr>
        <w:t>at (615) 322-2918, toll free at (866) 224-8273.</w:t>
      </w:r>
    </w:p>
    <w:p w14:paraId="597061B9" w14:textId="65C96D72" w:rsidR="00056891" w:rsidRDefault="00056891" w:rsidP="00056891">
      <w:pPr>
        <w:jc w:val="both"/>
        <w:rPr>
          <w:color w:val="0C4D68" w:themeColor="text2"/>
        </w:rPr>
      </w:pPr>
      <w:r>
        <w:rPr>
          <w:color w:val="0C4D68" w:themeColor="text2"/>
        </w:rPr>
        <w:t xml:space="preserve">Please see the “Have we Met?” article on the next page for more information about our Research Subject Advocate and how to contact her directly. </w:t>
      </w:r>
    </w:p>
    <w:p w14:paraId="6EF5E70F" w14:textId="6AAE18E4" w:rsidR="00056891" w:rsidRDefault="00056891" w:rsidP="00056891">
      <w:pPr>
        <w:jc w:val="both"/>
        <w:rPr>
          <w:color w:val="0C4D68" w:themeColor="text2"/>
        </w:rPr>
      </w:pPr>
      <w:bookmarkStart w:id="1" w:name="_GoBack"/>
      <w:bookmarkEnd w:id="1"/>
    </w:p>
    <w:p w14:paraId="1EAD75A2" w14:textId="30BC6556" w:rsidR="0065742D" w:rsidRPr="009D2234" w:rsidRDefault="0065742D" w:rsidP="00D3390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63D042C1" wp14:editId="7E6BDDDB">
                <wp:simplePos x="0" y="0"/>
                <wp:positionH relativeFrom="page">
                  <wp:posOffset>5048250</wp:posOffset>
                </wp:positionH>
                <wp:positionV relativeFrom="margin">
                  <wp:align>top</wp:align>
                </wp:positionV>
                <wp:extent cx="2369820" cy="3581400"/>
                <wp:effectExtent l="0" t="0" r="0" b="11430"/>
                <wp:wrapSquare wrapText="left"/>
                <wp:docPr id="3" name="Text Box 3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F27C2" w14:textId="77777777" w:rsidR="005D5BF5" w:rsidRDefault="00D32517">
                            <w:pPr>
                              <w:pStyle w:val="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472DC" wp14:editId="26EC25A5">
                                  <wp:extent cx="2013480" cy="1247775"/>
                                  <wp:effectExtent l="76200" t="76200" r="63500" b="666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Stock_000007305286Large.jpg"/>
                                          <pic:cNvPicPr preferRelativeResize="0"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90" cy="1251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 contourW="12700">
                                            <a:bevelT w="12700" h="12700"/>
                                            <a:contourClr>
                                              <a:schemeClr val="accent5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  <w:tblDescription w:val="Callout table"/>
                            </w:tblPr>
                            <w:tblGrid>
                              <w:gridCol w:w="3664"/>
                            </w:tblGrid>
                            <w:tr w:rsidR="005D5BF5" w14:paraId="75551511" w14:textId="77777777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14:paraId="5D2526F9" w14:textId="77777777"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14:paraId="71E93EE5" w14:textId="77777777" w:rsidTr="005D5BF5">
                              <w:trPr>
                                <w:trHeight w:val="9576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161B9E" w14:textId="77777777" w:rsidR="005D5BF5" w:rsidRPr="009B5C85" w:rsidRDefault="009D2234" w:rsidP="009D2234">
                                  <w:pPr>
                                    <w:pStyle w:val="Heading1"/>
                                    <w:jc w:val="center"/>
                                    <w:outlineLvl w:val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9B5C85">
                                    <w:rPr>
                                      <w:sz w:val="40"/>
                                      <w:szCs w:val="40"/>
                                    </w:rPr>
                                    <w:t>Have we Met?</w:t>
                                  </w:r>
                                </w:p>
                                <w:p w14:paraId="32E29CE7" w14:textId="6D48772E" w:rsidR="00176EC7" w:rsidRDefault="00176EC7" w:rsidP="00176EC7">
                                  <w:pPr>
                                    <w:jc w:val="both"/>
                                    <w:rPr>
                                      <w:color w:val="0C4D68" w:themeColor="text2"/>
                                    </w:rPr>
                                  </w:pPr>
                                  <w:r>
                                    <w:rPr>
                                      <w:color w:val="0C4D68" w:themeColor="text2"/>
                                    </w:rPr>
                                    <w:t>My name is Jan Zolkower and I am the Research Subject Advocate</w:t>
                                  </w:r>
                                  <w:r w:rsidR="00CF0901">
                                    <w:rPr>
                                      <w:color w:val="0C4D68" w:themeColor="text2"/>
                                    </w:rPr>
                                    <w:t xml:space="preserve"> (RSA).  I have worked at the </w:t>
                                  </w:r>
                                  <w:r w:rsidR="003224B8">
                                    <w:rPr>
                                      <w:color w:val="0C4D68" w:themeColor="text2"/>
                                    </w:rPr>
                                    <w:t xml:space="preserve">Vanderbilt </w:t>
                                  </w:r>
                                  <w:r w:rsidR="00CF0901">
                                    <w:rPr>
                                      <w:color w:val="0C4D68" w:themeColor="text2"/>
                                    </w:rPr>
                                    <w:t>Human Research Protection Program (also known as the IRB) for 18 years and have served as the RSA for 10</w:t>
                                  </w:r>
                                  <w:r w:rsidR="003224B8">
                                    <w:rPr>
                                      <w:color w:val="0C4D68" w:themeColor="text2"/>
                                    </w:rPr>
                                    <w:t xml:space="preserve"> of those </w:t>
                                  </w:r>
                                  <w:r w:rsidR="00CF0901">
                                    <w:rPr>
                                      <w:color w:val="0C4D68" w:themeColor="text2"/>
                                    </w:rPr>
                                    <w:t>year</w:t>
                                  </w:r>
                                  <w:r w:rsidR="003224B8">
                                    <w:rPr>
                                      <w:color w:val="0C4D68" w:themeColor="text2"/>
                                    </w:rPr>
                                    <w:t xml:space="preserve">s.  Over the years, I have been able to assist countless numbers of individuals who were new to research and those who just needed additional information. </w:t>
                                  </w:r>
                                </w:p>
                                <w:p w14:paraId="2A4D6A93" w14:textId="2FC8F05F" w:rsidR="00861645" w:rsidRDefault="00176EC7" w:rsidP="00176EC7">
                                  <w:pPr>
                                    <w:jc w:val="both"/>
                                    <w:rPr>
                                      <w:color w:val="0C4D68" w:themeColor="text2"/>
                                    </w:rPr>
                                  </w:pPr>
                                  <w:r>
                                    <w:rPr>
                                      <w:color w:val="0C4D68" w:themeColor="text2"/>
                                    </w:rPr>
                                    <w:t xml:space="preserve">If you, a family member or a friend </w:t>
                                  </w:r>
                                  <w:r w:rsidR="003224B8">
                                    <w:rPr>
                                      <w:color w:val="0C4D68" w:themeColor="text2"/>
                                    </w:rPr>
                                    <w:t>are thinking about participating i</w:t>
                                  </w:r>
                                  <w:r>
                                    <w:rPr>
                                      <w:color w:val="0C4D68" w:themeColor="text2"/>
                                    </w:rPr>
                                    <w:t xml:space="preserve">n a research study I </w:t>
                                  </w:r>
                                  <w:r w:rsidR="003224B8">
                                    <w:rPr>
                                      <w:color w:val="0C4D68" w:themeColor="text2"/>
                                    </w:rPr>
                                    <w:t xml:space="preserve">want you to know that I </w:t>
                                  </w:r>
                                  <w:r>
                                    <w:rPr>
                                      <w:color w:val="0C4D68" w:themeColor="text2"/>
                                    </w:rPr>
                                    <w:t xml:space="preserve">am here to help answer any questions you may have or provide any other type of assistance you may need.  </w:t>
                                  </w:r>
                                  <w:r w:rsidR="00861645">
                                    <w:rPr>
                                      <w:color w:val="0C4D68" w:themeColor="text2"/>
                                    </w:rPr>
                                    <w:t xml:space="preserve">I am also available to be with you during the informed consent process and can help you identify the questions you should ask to determine if participating in a research study is right for you.  </w:t>
                                  </w:r>
                                </w:p>
                                <w:p w14:paraId="2B0ACC1C" w14:textId="4F014D59" w:rsidR="00176EC7" w:rsidRDefault="00CF0901" w:rsidP="00176EC7">
                                  <w:pPr>
                                    <w:jc w:val="both"/>
                                    <w:rPr>
                                      <w:color w:val="0C4D68" w:themeColor="text2"/>
                                    </w:rPr>
                                  </w:pPr>
                                  <w:r>
                                    <w:rPr>
                                      <w:color w:val="0C4D68" w:themeColor="text2"/>
                                    </w:rPr>
                                    <w:t>P</w:t>
                                  </w:r>
                                  <w:r w:rsidR="00861645">
                                    <w:rPr>
                                      <w:color w:val="0C4D68" w:themeColor="text2"/>
                                    </w:rPr>
                                    <w:t xml:space="preserve">lease feel free to contact me at (615) 322-2918 or via email at </w:t>
                                  </w:r>
                                  <w:hyperlink r:id="rId13" w:history="1">
                                    <w:r w:rsidR="00861645" w:rsidRPr="0023004A">
                                      <w:rPr>
                                        <w:rStyle w:val="Hyperlink"/>
                                      </w:rPr>
                                      <w:t>jan.zolkower@vumc.org</w:t>
                                    </w:r>
                                  </w:hyperlink>
                                  <w:r w:rsidR="00861645">
                                    <w:rPr>
                                      <w:color w:val="0C4D68" w:themeColor="text2"/>
                                    </w:rPr>
                                    <w:t xml:space="preserve">. </w:t>
                                  </w:r>
                                </w:p>
                                <w:p w14:paraId="58450BE9" w14:textId="77777777" w:rsidR="00176EC7" w:rsidRDefault="00176EC7" w:rsidP="00176EC7">
                                  <w:pPr>
                                    <w:jc w:val="both"/>
                                    <w:rPr>
                                      <w:color w:val="0C4D68" w:themeColor="text2"/>
                                    </w:rPr>
                                  </w:pPr>
                                </w:p>
                                <w:p w14:paraId="2CD7E7ED" w14:textId="77777777" w:rsidR="009D2234" w:rsidRPr="009D2234" w:rsidRDefault="009D2234" w:rsidP="00ED747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14:paraId="1C1EC231" w14:textId="77777777"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83600</wp14:pctHeight>
                </wp14:sizeRelV>
              </wp:anchor>
            </w:drawing>
          </mc:Choice>
          <mc:Fallback>
            <w:pict>
              <v:shape w14:anchorId="63D042C1" id="Text Box 3" o:spid="_x0000_s1027" type="#_x0000_t202" alt="Newsletter sidebar 2" style="position:absolute;left:0;text-align:left;margin-left:397.5pt;margin-top:0;width:186.6pt;height:282pt;z-index:251665408;visibility:visible;mso-wrap-style:square;mso-width-percent:0;mso-height-percent:836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836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" o:allowoverlap="f" filled="f" stroked="f" strokeweight=".5pt">
                <v:textbox inset="1.44pt,0,1.44pt,0">
                  <w:txbxContent>
                    <w:p w14:paraId="447F27C2" w14:textId="77777777" w:rsidR="005D5BF5" w:rsidRDefault="00D32517">
                      <w:pPr>
                        <w:pStyle w:val="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B472DC" wp14:editId="26EC25A5">
                            <wp:extent cx="2013480" cy="1247775"/>
                            <wp:effectExtent l="76200" t="76200" r="63500" b="666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Stock_000007305286Large.jpg"/>
                                    <pic:cNvPicPr preferRelativeResize="0"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90" cy="1251437"/>
                                    </a:xfrm>
                                    <a:prstGeom prst="rect">
                                      <a:avLst/>
                                    </a:prstGeom>
                                    <a:ln w="38100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 contourW="12700">
                                      <a:bevelT w="12700" h="12700"/>
                                      <a:contourClr>
                                        <a:schemeClr val="accent5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  <w:tblDescription w:val="Callout table"/>
                      </w:tblPr>
                      <w:tblGrid>
                        <w:gridCol w:w="3664"/>
                      </w:tblGrid>
                      <w:tr w:rsidR="005D5BF5" w14:paraId="75551511" w14:textId="77777777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14:paraId="5D2526F9" w14:textId="77777777"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14:paraId="71E93EE5" w14:textId="77777777" w:rsidTr="005D5BF5">
                        <w:trPr>
                          <w:trHeight w:val="9576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161B9E" w14:textId="77777777" w:rsidR="005D5BF5" w:rsidRPr="009B5C85" w:rsidRDefault="009D2234" w:rsidP="009D2234">
                            <w:pPr>
                              <w:pStyle w:val="Heading1"/>
                              <w:jc w:val="center"/>
                              <w:outlineLvl w:val="0"/>
                              <w:rPr>
                                <w:sz w:val="40"/>
                                <w:szCs w:val="40"/>
                              </w:rPr>
                            </w:pPr>
                            <w:r w:rsidRPr="009B5C85">
                              <w:rPr>
                                <w:sz w:val="40"/>
                                <w:szCs w:val="40"/>
                              </w:rPr>
                              <w:t>Have we Met?</w:t>
                            </w:r>
                          </w:p>
                          <w:p w14:paraId="32E29CE7" w14:textId="6D48772E" w:rsidR="00176EC7" w:rsidRDefault="00176EC7" w:rsidP="00176EC7">
                            <w:pPr>
                              <w:jc w:val="both"/>
                              <w:rPr>
                                <w:color w:val="0C4D68" w:themeColor="text2"/>
                              </w:rPr>
                            </w:pPr>
                            <w:r>
                              <w:rPr>
                                <w:color w:val="0C4D68" w:themeColor="text2"/>
                              </w:rPr>
                              <w:t>My name is Jan Zolkower and I am the Research Subject Advocate</w:t>
                            </w:r>
                            <w:r w:rsidR="00CF0901">
                              <w:rPr>
                                <w:color w:val="0C4D68" w:themeColor="text2"/>
                              </w:rPr>
                              <w:t xml:space="preserve"> (RSA).  I have worked at the </w:t>
                            </w:r>
                            <w:r w:rsidR="003224B8">
                              <w:rPr>
                                <w:color w:val="0C4D68" w:themeColor="text2"/>
                              </w:rPr>
                              <w:t xml:space="preserve">Vanderbilt </w:t>
                            </w:r>
                            <w:r w:rsidR="00CF0901">
                              <w:rPr>
                                <w:color w:val="0C4D68" w:themeColor="text2"/>
                              </w:rPr>
                              <w:t>Human Research Protection Program (also known as the IRB) for 18 years and have served as the RSA for 10</w:t>
                            </w:r>
                            <w:r w:rsidR="003224B8">
                              <w:rPr>
                                <w:color w:val="0C4D68" w:themeColor="text2"/>
                              </w:rPr>
                              <w:t xml:space="preserve"> of those </w:t>
                            </w:r>
                            <w:r w:rsidR="00CF0901">
                              <w:rPr>
                                <w:color w:val="0C4D68" w:themeColor="text2"/>
                              </w:rPr>
                              <w:t>year</w:t>
                            </w:r>
                            <w:r w:rsidR="003224B8">
                              <w:rPr>
                                <w:color w:val="0C4D68" w:themeColor="text2"/>
                              </w:rPr>
                              <w:t xml:space="preserve">s.  Over the years, I have been able to assist countless numbers of individuals who were new to research and those who just needed additional information. </w:t>
                            </w:r>
                          </w:p>
                          <w:p w14:paraId="2A4D6A93" w14:textId="2FC8F05F" w:rsidR="00861645" w:rsidRDefault="00176EC7" w:rsidP="00176EC7">
                            <w:pPr>
                              <w:jc w:val="both"/>
                              <w:rPr>
                                <w:color w:val="0C4D68" w:themeColor="text2"/>
                              </w:rPr>
                            </w:pPr>
                            <w:r>
                              <w:rPr>
                                <w:color w:val="0C4D68" w:themeColor="text2"/>
                              </w:rPr>
                              <w:t xml:space="preserve">If you, a family member or a friend </w:t>
                            </w:r>
                            <w:r w:rsidR="003224B8">
                              <w:rPr>
                                <w:color w:val="0C4D68" w:themeColor="text2"/>
                              </w:rPr>
                              <w:t>are thinking about participating i</w:t>
                            </w:r>
                            <w:r>
                              <w:rPr>
                                <w:color w:val="0C4D68" w:themeColor="text2"/>
                              </w:rPr>
                              <w:t xml:space="preserve">n a research study I </w:t>
                            </w:r>
                            <w:r w:rsidR="003224B8">
                              <w:rPr>
                                <w:color w:val="0C4D68" w:themeColor="text2"/>
                              </w:rPr>
                              <w:t xml:space="preserve">want you to know that I </w:t>
                            </w:r>
                            <w:r>
                              <w:rPr>
                                <w:color w:val="0C4D68" w:themeColor="text2"/>
                              </w:rPr>
                              <w:t xml:space="preserve">am here to help answer any questions you may have or provide any other type of assistance you may need.  </w:t>
                            </w:r>
                            <w:r w:rsidR="00861645">
                              <w:rPr>
                                <w:color w:val="0C4D68" w:themeColor="text2"/>
                              </w:rPr>
                              <w:t xml:space="preserve">I am also available to be with you during the informed consent process and can help you identify the questions you should ask to determine if participating in a research study is right for you.  </w:t>
                            </w:r>
                          </w:p>
                          <w:p w14:paraId="2B0ACC1C" w14:textId="4F014D59" w:rsidR="00176EC7" w:rsidRDefault="00CF0901" w:rsidP="00176EC7">
                            <w:pPr>
                              <w:jc w:val="both"/>
                              <w:rPr>
                                <w:color w:val="0C4D68" w:themeColor="text2"/>
                              </w:rPr>
                            </w:pPr>
                            <w:r>
                              <w:rPr>
                                <w:color w:val="0C4D68" w:themeColor="text2"/>
                              </w:rPr>
                              <w:t>P</w:t>
                            </w:r>
                            <w:r w:rsidR="00861645">
                              <w:rPr>
                                <w:color w:val="0C4D68" w:themeColor="text2"/>
                              </w:rPr>
                              <w:t xml:space="preserve">lease feel free to contact me at (615) 322-2918 or via email at </w:t>
                            </w:r>
                            <w:hyperlink r:id="rId14" w:history="1">
                              <w:r w:rsidR="00861645" w:rsidRPr="0023004A">
                                <w:rPr>
                                  <w:rStyle w:val="Hyperlink"/>
                                </w:rPr>
                                <w:t>jan.zolkower@vumc.org</w:t>
                              </w:r>
                            </w:hyperlink>
                            <w:r w:rsidR="00861645">
                              <w:rPr>
                                <w:color w:val="0C4D68" w:themeColor="text2"/>
                              </w:rPr>
                              <w:t xml:space="preserve">. </w:t>
                            </w:r>
                          </w:p>
                          <w:p w14:paraId="58450BE9" w14:textId="77777777" w:rsidR="00176EC7" w:rsidRDefault="00176EC7" w:rsidP="00176EC7">
                            <w:pPr>
                              <w:jc w:val="both"/>
                              <w:rPr>
                                <w:color w:val="0C4D68" w:themeColor="text2"/>
                              </w:rPr>
                            </w:pPr>
                          </w:p>
                          <w:p w14:paraId="2CD7E7ED" w14:textId="77777777" w:rsidR="009D2234" w:rsidRPr="009D2234" w:rsidRDefault="009D2234" w:rsidP="00ED7474">
                            <w:pPr>
                              <w:jc w:val="both"/>
                            </w:pPr>
                          </w:p>
                        </w:tc>
                      </w:tr>
                    </w:tbl>
                    <w:p w14:paraId="1C1EC231" w14:textId="77777777"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D32517">
        <w:t>More Important News</w:t>
      </w:r>
    </w:p>
    <w:tbl>
      <w:tblPr>
        <w:tblStyle w:val="NewsletterTable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65742D" w14:paraId="655B7581" w14:textId="77777777" w:rsidTr="00FF63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F867C4C" w14:textId="77777777" w:rsidR="0065742D" w:rsidRDefault="0065742D" w:rsidP="00FF633F">
            <w:pPr>
              <w:pStyle w:val="TableSpace"/>
            </w:pPr>
          </w:p>
        </w:tc>
      </w:tr>
      <w:tr w:rsidR="0065742D" w14:paraId="254636C0" w14:textId="77777777" w:rsidTr="00FF633F">
        <w:tc>
          <w:tcPr>
            <w:tcW w:w="6955" w:type="dxa"/>
          </w:tcPr>
          <w:p w14:paraId="708CE91A" w14:textId="77777777" w:rsidR="00D3390B" w:rsidRDefault="0065742D" w:rsidP="00D3390B">
            <w:pPr>
              <w:spacing w:after="200" w:line="276" w:lineRule="auto"/>
              <w:ind w:left="0"/>
              <w:rPr>
                <w:b/>
                <w:color w:val="0C4D68" w:themeColor="text2"/>
              </w:rPr>
            </w:pPr>
            <w:r>
              <w:rPr>
                <w:b/>
              </w:rPr>
              <w:t xml:space="preserve"> </w:t>
            </w:r>
            <w:r w:rsidR="00D3390B">
              <w:rPr>
                <w:b/>
                <w:color w:val="0C4D68" w:themeColor="text2"/>
              </w:rPr>
              <w:t>Your rights as a research volunteer can be found in the</w:t>
            </w:r>
          </w:p>
          <w:p w14:paraId="00B7C67C" w14:textId="363251E2" w:rsidR="0065742D" w:rsidRPr="0065742D" w:rsidRDefault="00D3390B" w:rsidP="00D3390B">
            <w:pPr>
              <w:spacing w:after="200" w:line="276" w:lineRule="auto"/>
              <w:ind w:left="0"/>
              <w:rPr>
                <w:b/>
                <w:color w:val="0C4D68" w:themeColor="text2"/>
              </w:rPr>
            </w:pPr>
            <w:r>
              <w:rPr>
                <w:b/>
                <w:color w:val="0C4D68" w:themeColor="text2"/>
              </w:rPr>
              <w:t xml:space="preserve">  Research Subjects’ Bill of Rights</w:t>
            </w:r>
          </w:p>
        </w:tc>
      </w:tr>
      <w:tr w:rsidR="0065742D" w14:paraId="07039343" w14:textId="77777777" w:rsidTr="00FF633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1AF23F8" w14:textId="77777777" w:rsidR="0065742D" w:rsidRDefault="0065742D" w:rsidP="00FF633F">
            <w:pPr>
              <w:pStyle w:val="TableSpace"/>
            </w:pPr>
          </w:p>
        </w:tc>
      </w:tr>
    </w:tbl>
    <w:p w14:paraId="0024C9D7" w14:textId="77777777" w:rsidR="00D3390B" w:rsidRPr="00D3390B" w:rsidRDefault="00D3390B" w:rsidP="00D3390B">
      <w:pPr>
        <w:spacing w:after="0"/>
        <w:ind w:left="36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Anyone who is asked to participate in a research study at Vanderbilt University or Vanderbilt University Medical Center or is asked to consent on the behalf of another has the following rights:</w:t>
      </w:r>
    </w:p>
    <w:p w14:paraId="1E5FE9B1" w14:textId="77777777" w:rsidR="00D3390B" w:rsidRPr="00D3390B" w:rsidRDefault="00D3390B" w:rsidP="00D3390B">
      <w:pPr>
        <w:numPr>
          <w:ilvl w:val="0"/>
          <w:numId w:val="1"/>
        </w:numPr>
        <w:spacing w:before="0" w:after="0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be fully informed of the nature and purpose of the research study including all procedures to be performed/followed.</w:t>
      </w:r>
    </w:p>
    <w:p w14:paraId="6094E1B3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be treated with respect in every aspect of the research process.</w:t>
      </w:r>
    </w:p>
    <w:p w14:paraId="4AA3734F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have adequate time to consider whether to participate.</w:t>
      </w:r>
    </w:p>
    <w:p w14:paraId="7B8B6B06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be given a description of any risks, discomforts and/or inconveniences reasonably expected from participation.</w:t>
      </w:r>
    </w:p>
    <w:p w14:paraId="2E95B067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be given a description of any benefits you may reasonably expect from participation or be informed of no possible benefit.</w:t>
      </w:r>
    </w:p>
    <w:p w14:paraId="3F9D368F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be provided an explanation of any alternative procedures that might be available to you, as well as the relative risks and benefits.</w:t>
      </w:r>
    </w:p>
    <w:p w14:paraId="0D42EF4F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ask any questions about the research study or other procedures involved.</w:t>
      </w:r>
    </w:p>
    <w:p w14:paraId="5BE357A1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be told about how you may be withdrawn and that you may ask to withdraw, at any time, without changing your rights to healthcare or other services.</w:t>
      </w:r>
    </w:p>
    <w:p w14:paraId="3BA5A297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decide whether to participate in the research study without force, fraud, deceit, duress, coercion, or undue influence.</w:t>
      </w:r>
    </w:p>
    <w:p w14:paraId="5C5B524C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be given a signed and dated copy of the consent form, when one is required for the research.</w:t>
      </w:r>
    </w:p>
    <w:p w14:paraId="3671067A" w14:textId="77777777" w:rsidR="00D3390B" w:rsidRPr="00D3390B" w:rsidRDefault="00D3390B" w:rsidP="00D3390B">
      <w:pPr>
        <w:numPr>
          <w:ilvl w:val="0"/>
          <w:numId w:val="1"/>
        </w:numPr>
        <w:spacing w:before="100" w:beforeAutospacing="1" w:after="100" w:afterAutospacing="1" w:line="240" w:lineRule="auto"/>
        <w:ind w:right="0"/>
        <w:rPr>
          <w:rFonts w:eastAsia="Times New Roman" w:cs="Times New Roman"/>
        </w:rPr>
      </w:pPr>
      <w:r w:rsidRPr="00D3390B">
        <w:rPr>
          <w:rFonts w:eastAsia="Times New Roman" w:cs="Times New Roman"/>
        </w:rPr>
        <w:t>To be provided an explanation of any alternative drugs, biologics, or devices that might be available to you, as well as their relative risks and benefits, for biomedical research.</w:t>
      </w:r>
    </w:p>
    <w:p w14:paraId="29123A22" w14:textId="5B94B3A0" w:rsidR="00D3390B" w:rsidRPr="00ED7474" w:rsidRDefault="00D3390B" w:rsidP="00D3390B">
      <w:pPr>
        <w:numPr>
          <w:ilvl w:val="0"/>
          <w:numId w:val="1"/>
        </w:numPr>
        <w:spacing w:before="100" w:beforeAutospacing="1" w:after="0" w:afterAutospacing="1" w:line="240" w:lineRule="auto"/>
        <w:ind w:right="0"/>
        <w:rPr>
          <w:rFonts w:cs="Times New Roman"/>
        </w:rPr>
      </w:pPr>
      <w:r w:rsidRPr="00D3390B">
        <w:rPr>
          <w:rFonts w:eastAsia="Times New Roman" w:cs="Times New Roman"/>
        </w:rPr>
        <w:t>To be informed of where to get medical treatment if problems from the research study arise, if applicable.</w:t>
      </w:r>
    </w:p>
    <w:p w14:paraId="72BBF33D" w14:textId="2755ED77" w:rsidR="00ED7474" w:rsidRPr="00D3390B" w:rsidRDefault="00ED7474" w:rsidP="00ED7474">
      <w:pPr>
        <w:spacing w:before="100" w:beforeAutospacing="1" w:after="0" w:afterAutospacing="1" w:line="240" w:lineRule="auto"/>
        <w:ind w:left="360" w:right="0"/>
        <w:rPr>
          <w:rFonts w:cs="Times New Roman"/>
        </w:rPr>
      </w:pPr>
      <w:r>
        <w:rPr>
          <w:rFonts w:cs="Times New Roman"/>
        </w:rPr>
        <w:t>If you have questions regarding your rights as a research participant, please contact Jan Zolkower, Research Subject Advocate at (615) 322-2918.</w:t>
      </w:r>
    </w:p>
    <w:p w14:paraId="47BA8017" w14:textId="77777777" w:rsidR="003F2000" w:rsidRDefault="003F2000" w:rsidP="00D3390B">
      <w:pPr>
        <w:spacing w:after="0" w:line="240" w:lineRule="auto"/>
        <w:ind w:left="360"/>
        <w:jc w:val="center"/>
        <w:rPr>
          <w:rFonts w:asciiTheme="majorHAnsi" w:eastAsiaTheme="majorEastAsia" w:hAnsiTheme="majorHAnsi" w:cstheme="majorBidi"/>
          <w:b/>
          <w:iCs/>
          <w:color w:val="0C4D68" w:themeColor="text2"/>
          <w:sz w:val="36"/>
          <w:szCs w:val="36"/>
        </w:rPr>
      </w:pPr>
    </w:p>
    <w:tbl>
      <w:tblPr>
        <w:tblStyle w:val="NewsletterTable"/>
        <w:tblW w:w="3220" w:type="pct"/>
        <w:tblInd w:w="1927" w:type="dxa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BB394C" w14:paraId="2E5F5D8F" w14:textId="77777777" w:rsidTr="00BB39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F425261" w14:textId="77777777" w:rsidR="00BB394C" w:rsidRDefault="00BB394C" w:rsidP="00003678">
            <w:pPr>
              <w:pStyle w:val="TableSpace"/>
            </w:pPr>
          </w:p>
        </w:tc>
      </w:tr>
      <w:tr w:rsidR="00BB394C" w14:paraId="3CBE1494" w14:textId="77777777" w:rsidTr="00BB394C">
        <w:tc>
          <w:tcPr>
            <w:tcW w:w="6955" w:type="dxa"/>
          </w:tcPr>
          <w:p w14:paraId="1B94F66B" w14:textId="20E60A91" w:rsidR="00BB394C" w:rsidRPr="00BB394C" w:rsidRDefault="00BB394C" w:rsidP="00BB394C">
            <w:pPr>
              <w:spacing w:after="200" w:line="276" w:lineRule="auto"/>
              <w:jc w:val="center"/>
              <w:rPr>
                <w:b/>
                <w:color w:val="0C4D68" w:themeColor="text2"/>
                <w:sz w:val="28"/>
                <w:szCs w:val="28"/>
              </w:rPr>
            </w:pPr>
            <w:r>
              <w:rPr>
                <w:b/>
                <w:color w:val="0C4D68" w:themeColor="text2"/>
                <w:sz w:val="28"/>
                <w:szCs w:val="28"/>
              </w:rPr>
              <w:t>While you wait</w:t>
            </w:r>
          </w:p>
        </w:tc>
      </w:tr>
      <w:tr w:rsidR="00BB394C" w14:paraId="1AC4182D" w14:textId="77777777" w:rsidTr="00BB394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32843F6" w14:textId="77777777" w:rsidR="00BB394C" w:rsidRDefault="00BB394C" w:rsidP="00003678">
            <w:pPr>
              <w:pStyle w:val="TableSpace"/>
            </w:pPr>
          </w:p>
        </w:tc>
      </w:tr>
    </w:tbl>
    <w:p w14:paraId="18B5CA6A" w14:textId="68F39FF5" w:rsidR="003F2000" w:rsidRDefault="00213009" w:rsidP="00D3390B">
      <w:pPr>
        <w:spacing w:after="0" w:line="240" w:lineRule="auto"/>
        <w:ind w:left="360"/>
        <w:jc w:val="center"/>
        <w:rPr>
          <w:rFonts w:asciiTheme="majorHAnsi" w:eastAsiaTheme="majorEastAsia" w:hAnsiTheme="majorHAnsi" w:cstheme="majorBidi"/>
          <w:b/>
          <w:iCs/>
          <w:color w:val="0C4D68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654C77F5" wp14:editId="2452DFBE">
            <wp:extent cx="6134100" cy="45529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/>
                    <a:srcRect l="22665" t="27666" r="29328" b="8453"/>
                    <a:stretch/>
                  </pic:blipFill>
                  <pic:spPr bwMode="auto">
                    <a:xfrm>
                      <a:off x="0" y="0"/>
                      <a:ext cx="613410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370CA" w14:textId="77777777" w:rsidR="002A64F8" w:rsidRDefault="00D3390B" w:rsidP="002A64F8">
      <w:pPr>
        <w:spacing w:after="0" w:line="240" w:lineRule="auto"/>
        <w:ind w:left="360"/>
        <w:jc w:val="center"/>
        <w:rPr>
          <w:rFonts w:asciiTheme="majorHAnsi" w:eastAsiaTheme="majorEastAsia" w:hAnsiTheme="majorHAnsi" w:cstheme="majorBidi"/>
          <w:b/>
          <w:i/>
          <w:iCs/>
          <w:color w:val="0C4D68" w:themeColor="text2"/>
          <w:sz w:val="24"/>
          <w:szCs w:val="24"/>
        </w:rPr>
      </w:pPr>
      <w:r w:rsidRPr="00D3390B">
        <w:rPr>
          <w:rFonts w:asciiTheme="majorHAnsi" w:eastAsiaTheme="majorEastAsia" w:hAnsiTheme="majorHAnsi" w:cstheme="majorBidi"/>
          <w:b/>
          <w:i/>
          <w:iCs/>
          <w:color w:val="0C4D68" w:themeColor="text2"/>
          <w:sz w:val="24"/>
          <w:szCs w:val="24"/>
        </w:rPr>
        <w:t>Vanderbilt Human Research Protection Program</w:t>
      </w:r>
    </w:p>
    <w:p w14:paraId="4E16183C" w14:textId="6ADC43EC" w:rsidR="00D3390B" w:rsidRDefault="00D3390B" w:rsidP="002A64F8">
      <w:pPr>
        <w:spacing w:after="0" w:line="240" w:lineRule="auto"/>
        <w:ind w:left="360"/>
        <w:jc w:val="center"/>
        <w:rPr>
          <w:rFonts w:ascii="Arial" w:hAnsi="Arial" w:cs="Arial"/>
          <w:b/>
          <w:i/>
          <w:iCs/>
          <w:color w:val="0C4D68" w:themeColor="text2"/>
          <w:sz w:val="18"/>
          <w:szCs w:val="18"/>
        </w:rPr>
      </w:pPr>
      <w:r w:rsidRPr="002A64F8">
        <w:rPr>
          <w:rFonts w:ascii="Arial" w:hAnsi="Arial" w:cs="Arial"/>
          <w:b/>
          <w:i/>
          <w:iCs/>
          <w:color w:val="0C4D68" w:themeColor="text2"/>
          <w:sz w:val="18"/>
          <w:szCs w:val="18"/>
        </w:rPr>
        <w:t>Supporting the work of the Institutional Review Board and providing human research protection program oversight</w:t>
      </w:r>
    </w:p>
    <w:p w14:paraId="1F269C70" w14:textId="77777777" w:rsidR="002A64F8" w:rsidRPr="002A64F8" w:rsidRDefault="002A64F8" w:rsidP="002A64F8">
      <w:pPr>
        <w:spacing w:after="0" w:line="240" w:lineRule="auto"/>
        <w:ind w:left="360"/>
        <w:jc w:val="center"/>
        <w:rPr>
          <w:color w:val="0C4D68" w:themeColor="text2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ACA404" w14:textId="3E8F2E77" w:rsidR="00D3390B" w:rsidRDefault="00D3390B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390B">
        <w:rPr>
          <w:color w:val="0C4D68" w:themeColor="text2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have </w:t>
      </w:r>
      <w:r w:rsidR="00056891">
        <w:rPr>
          <w:color w:val="0C4D68" w:themeColor="text2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topic you would like to see featured in an upcoming issue of the Participant Page, please reach out to Jan and let her know. </w:t>
      </w:r>
    </w:p>
    <w:p w14:paraId="4F28E40D" w14:textId="77777777" w:rsidR="00056891" w:rsidRPr="00D3390B" w:rsidRDefault="00056891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1D0EB6" w14:textId="77777777" w:rsidR="00D3390B" w:rsidRPr="00D3390B" w:rsidRDefault="00D3390B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390B">
        <w:rPr>
          <w:color w:val="0C4D68" w:themeColor="text2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Jan Zolkower, MSHL, CIP, CCRP</w:t>
      </w:r>
    </w:p>
    <w:p w14:paraId="07CA2D1E" w14:textId="77777777" w:rsidR="00D3390B" w:rsidRPr="00D3390B" w:rsidRDefault="00D3390B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390B">
        <w:rPr>
          <w:color w:val="0C4D68" w:themeColor="text2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(615) 322-2918</w:t>
      </w:r>
    </w:p>
    <w:p w14:paraId="723198EF" w14:textId="6E0FB414" w:rsidR="00D3390B" w:rsidRPr="00D3390B" w:rsidRDefault="001E29B3" w:rsidP="00D3390B">
      <w:pPr>
        <w:spacing w:before="0" w:after="0" w:line="240" w:lineRule="auto"/>
        <w:ind w:left="360"/>
        <w:jc w:val="center"/>
        <w:rPr>
          <w:color w:val="0C4D68" w:themeColor="text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6" w:history="1">
        <w:r w:rsidR="00D3390B" w:rsidRPr="00D3390B">
          <w:rPr>
            <w:rStyle w:val="Hyperlink"/>
            <w:sz w:val="20"/>
            <w:szCs w:val="20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jan.zolkower@vumc.org</w:t>
        </w:r>
      </w:hyperlink>
    </w:p>
    <w:p w14:paraId="73C4FC23" w14:textId="77777777" w:rsidR="00D3390B" w:rsidRPr="00D3390B" w:rsidRDefault="00D3390B" w:rsidP="00D3390B">
      <w:pPr>
        <w:spacing w:before="0" w:after="0" w:line="240" w:lineRule="auto"/>
        <w:ind w:left="360"/>
        <w:jc w:val="center"/>
        <w:rPr>
          <w:color w:val="0C4D68" w:themeColor="text2"/>
        </w:rPr>
      </w:pPr>
    </w:p>
    <w:p w14:paraId="6709B988" w14:textId="77777777" w:rsidR="00D3390B" w:rsidRPr="00D3390B" w:rsidRDefault="00D3390B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</w:rPr>
      </w:pPr>
      <w:r w:rsidRPr="00D3390B">
        <w:rPr>
          <w:color w:val="0C4D68" w:themeColor="text2"/>
          <w:sz w:val="20"/>
          <w:szCs w:val="20"/>
        </w:rPr>
        <w:t>Vanderbilt Human Research Protection Program</w:t>
      </w:r>
    </w:p>
    <w:p w14:paraId="7B1F891E" w14:textId="77777777" w:rsidR="00D3390B" w:rsidRPr="00D3390B" w:rsidRDefault="00D3390B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</w:rPr>
      </w:pPr>
      <w:r w:rsidRPr="00D3390B">
        <w:rPr>
          <w:color w:val="0C4D68" w:themeColor="text2"/>
          <w:sz w:val="20"/>
          <w:szCs w:val="20"/>
        </w:rPr>
        <w:t>3319 West End Avenue</w:t>
      </w:r>
    </w:p>
    <w:p w14:paraId="03DC47A0" w14:textId="3DA539C8" w:rsidR="00D3390B" w:rsidRPr="00D3390B" w:rsidRDefault="00D3390B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</w:rPr>
      </w:pPr>
      <w:r w:rsidRPr="00D3390B">
        <w:rPr>
          <w:color w:val="0C4D68" w:themeColor="text2"/>
          <w:sz w:val="20"/>
          <w:szCs w:val="20"/>
        </w:rPr>
        <w:t>Crystal Terrace</w:t>
      </w:r>
      <w:r w:rsidR="00262D3B">
        <w:rPr>
          <w:color w:val="0C4D68" w:themeColor="text2"/>
          <w:sz w:val="20"/>
          <w:szCs w:val="20"/>
        </w:rPr>
        <w:t>, Suite 600</w:t>
      </w:r>
    </w:p>
    <w:p w14:paraId="34B48531" w14:textId="77777777" w:rsidR="00D3390B" w:rsidRPr="00D3390B" w:rsidRDefault="00D3390B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</w:rPr>
      </w:pPr>
      <w:r w:rsidRPr="00D3390B">
        <w:rPr>
          <w:color w:val="0C4D68" w:themeColor="text2"/>
          <w:sz w:val="20"/>
          <w:szCs w:val="20"/>
        </w:rPr>
        <w:t xml:space="preserve">Nashville, TN  </w:t>
      </w:r>
    </w:p>
    <w:p w14:paraId="7DFF4BF2" w14:textId="77777777" w:rsidR="00213009" w:rsidRDefault="00D3390B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</w:rPr>
      </w:pPr>
      <w:r w:rsidRPr="00D3390B">
        <w:rPr>
          <w:color w:val="0C4D68" w:themeColor="text2"/>
          <w:sz w:val="20"/>
          <w:szCs w:val="20"/>
        </w:rPr>
        <w:t>(615) 322-2918</w:t>
      </w:r>
    </w:p>
    <w:p w14:paraId="4FAC6D6B" w14:textId="37E57FFB" w:rsidR="00D3390B" w:rsidRPr="00D3390B" w:rsidRDefault="001E29B3" w:rsidP="00D3390B">
      <w:pPr>
        <w:spacing w:before="0" w:after="0" w:line="240" w:lineRule="auto"/>
        <w:ind w:left="360"/>
        <w:jc w:val="center"/>
        <w:rPr>
          <w:color w:val="0C4D68" w:themeColor="text2"/>
          <w:sz w:val="20"/>
          <w:szCs w:val="20"/>
        </w:rPr>
      </w:pPr>
      <w:hyperlink r:id="rId17" w:history="1">
        <w:r w:rsidR="002A64F8" w:rsidRPr="00B15D0A">
          <w:rPr>
            <w:rStyle w:val="Hyperlink"/>
            <w:sz w:val="20"/>
            <w:szCs w:val="20"/>
          </w:rPr>
          <w:t>www.mc.vanderbilt.edu/irb</w:t>
        </w:r>
      </w:hyperlink>
    </w:p>
    <w:p w14:paraId="24EE88AD" w14:textId="77777777" w:rsidR="00D3390B" w:rsidRPr="00D3390B" w:rsidRDefault="00D3390B" w:rsidP="00D3390B">
      <w:pPr>
        <w:spacing w:before="0" w:after="0" w:line="240" w:lineRule="auto"/>
        <w:ind w:left="360"/>
        <w:jc w:val="center"/>
        <w:rPr>
          <w:color w:val="199BD0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390B">
        <w:rPr>
          <w:color w:val="0C4D68" w:themeColor="text2"/>
        </w:rPr>
        <w:lastRenderedPageBreak/>
        <w:t xml:space="preserve"> </w:t>
      </w:r>
    </w:p>
    <w:p w14:paraId="0AF349FD" w14:textId="0000A3F7" w:rsidR="005D5BF5" w:rsidRDefault="005D5BF5" w:rsidP="00D3390B">
      <w:pPr>
        <w:pStyle w:val="Heading2"/>
        <w:rPr>
          <w:rFonts w:asciiTheme="minorHAnsi" w:eastAsiaTheme="minorEastAsia" w:hAnsiTheme="minorHAnsi" w:cstheme="minorBidi"/>
          <w:b w:val="0"/>
          <w:bCs w:val="0"/>
          <w:color w:val="262626" w:themeColor="text1" w:themeTint="D9"/>
        </w:rPr>
      </w:pPr>
    </w:p>
    <w:p w14:paraId="326A2BE7" w14:textId="77777777" w:rsidR="009D2234" w:rsidRDefault="009D2234" w:rsidP="009D2234"/>
    <w:p w14:paraId="2E231CB7" w14:textId="77777777" w:rsidR="009D2234" w:rsidRDefault="009D2234" w:rsidP="009D2234"/>
    <w:p w14:paraId="141167DF" w14:textId="77777777" w:rsidR="009D2234" w:rsidRDefault="009D2234" w:rsidP="009D2234"/>
    <w:p w14:paraId="7ACA8780" w14:textId="77777777" w:rsidR="009D2234" w:rsidRDefault="009D2234" w:rsidP="009D2234"/>
    <w:p w14:paraId="6154D2F4" w14:textId="77777777" w:rsidR="009D2234" w:rsidRDefault="009D2234" w:rsidP="009D2234"/>
    <w:p w14:paraId="0E2DB59B" w14:textId="77777777" w:rsidR="009D2234" w:rsidRDefault="009D2234" w:rsidP="009D2234"/>
    <w:p w14:paraId="0A9CC26B" w14:textId="77777777" w:rsidR="009D2234" w:rsidRDefault="009D2234" w:rsidP="009D2234"/>
    <w:p w14:paraId="3ADB44CF" w14:textId="77777777" w:rsidR="009D2234" w:rsidRDefault="009D2234" w:rsidP="009D2234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0C4D68" w:themeColor="text2"/>
          <w:sz w:val="24"/>
          <w:szCs w:val="24"/>
        </w:rPr>
      </w:pPr>
    </w:p>
    <w:p w14:paraId="08EB8D0C" w14:textId="77777777" w:rsidR="009D2234" w:rsidRDefault="009D2234" w:rsidP="009D2234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0C4D68" w:themeColor="text2"/>
          <w:sz w:val="24"/>
          <w:szCs w:val="24"/>
        </w:rPr>
      </w:pPr>
    </w:p>
    <w:sectPr w:rsidR="009D2234">
      <w:footerReference w:type="default" r:id="rId18"/>
      <w:pgSz w:w="12240" w:h="15840" w:code="1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1F96F" w14:textId="77777777" w:rsidR="00265728" w:rsidRDefault="00265728">
      <w:pPr>
        <w:spacing w:before="0" w:after="0" w:line="240" w:lineRule="auto"/>
      </w:pPr>
      <w:r>
        <w:separator/>
      </w:r>
    </w:p>
  </w:endnote>
  <w:endnote w:type="continuationSeparator" w:id="0">
    <w:p w14:paraId="37E233B4" w14:textId="77777777" w:rsidR="00265728" w:rsidRDefault="0026572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NewsletterTable"/>
      <w:tblW w:w="5000" w:type="pct"/>
      <w:tblInd w:w="144" w:type="dxa"/>
      <w:tblLook w:val="0660" w:firstRow="1" w:lastRow="1" w:firstColumn="0" w:lastColumn="0" w:noHBand="1" w:noVBand="1"/>
    </w:tblPr>
    <w:tblGrid>
      <w:gridCol w:w="6951"/>
      <w:gridCol w:w="421"/>
      <w:gridCol w:w="3428"/>
    </w:tblGrid>
    <w:tr w:rsidR="005D5BF5" w14:paraId="62AC217E" w14:textId="77777777" w:rsidTr="005D5B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14:paraId="6F0C8E93" w14:textId="77777777"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14:paraId="4FC68853" w14:textId="77777777" w:rsidR="005D5BF5" w:rsidRDefault="005D5BF5">
          <w:pPr>
            <w:pStyle w:val="TableSpace"/>
          </w:pPr>
        </w:p>
      </w:tc>
      <w:tc>
        <w:tcPr>
          <w:tcW w:w="1585" w:type="pct"/>
        </w:tcPr>
        <w:p w14:paraId="0E68B9CA" w14:textId="77777777" w:rsidR="005D5BF5" w:rsidRDefault="005D5BF5">
          <w:pPr>
            <w:pStyle w:val="TableSpace"/>
          </w:pPr>
        </w:p>
      </w:tc>
    </w:tr>
    <w:tr w:rsidR="005D5BF5" w14:paraId="792E7EE2" w14:textId="77777777" w:rsidTr="005D5BF5">
      <w:tc>
        <w:tcPr>
          <w:tcW w:w="3215" w:type="pct"/>
        </w:tcPr>
        <w:p w14:paraId="008DD7F0" w14:textId="77777777" w:rsidR="005D5BF5" w:rsidRDefault="005D5BF5">
          <w:pPr>
            <w:pStyle w:val="Footer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14:paraId="5CA1BAA6" w14:textId="77777777" w:rsidR="005D5BF5" w:rsidRDefault="005D5BF5">
          <w:pPr>
            <w:pStyle w:val="Footer"/>
          </w:pPr>
        </w:p>
      </w:tc>
      <w:tc>
        <w:tcPr>
          <w:tcW w:w="1585" w:type="pct"/>
        </w:tcPr>
        <w:p w14:paraId="43824F71" w14:textId="1E629524" w:rsidR="005D5BF5" w:rsidRDefault="00D32517">
          <w:pPr>
            <w:pStyle w:val="Footer"/>
          </w:pPr>
          <w:r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8940A3"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 w:rsidR="00D80022">
            <w:rPr>
              <w:noProof/>
            </w:rPr>
            <w:t>3</w:t>
          </w:r>
        </w:p>
      </w:tc>
    </w:tr>
    <w:tr w:rsidR="005D5BF5" w14:paraId="774EAA87" w14:textId="77777777" w:rsidTr="005D5BF5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14:paraId="07C6A655" w14:textId="77777777"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14:paraId="6AE7B2AA" w14:textId="77777777" w:rsidR="005D5BF5" w:rsidRDefault="005D5BF5">
          <w:pPr>
            <w:pStyle w:val="TableSpace"/>
          </w:pPr>
        </w:p>
      </w:tc>
      <w:tc>
        <w:tcPr>
          <w:tcW w:w="1585" w:type="pct"/>
        </w:tcPr>
        <w:p w14:paraId="55BE0EE7" w14:textId="77777777" w:rsidR="005D5BF5" w:rsidRDefault="005D5BF5">
          <w:pPr>
            <w:pStyle w:val="TableSpace"/>
          </w:pPr>
        </w:p>
      </w:tc>
    </w:tr>
  </w:tbl>
  <w:p w14:paraId="1FF0EB7D" w14:textId="77777777" w:rsidR="005D5BF5" w:rsidRDefault="005D5BF5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A14519" w14:textId="77777777" w:rsidR="00265728" w:rsidRDefault="00265728">
      <w:pPr>
        <w:spacing w:before="0" w:after="0" w:line="240" w:lineRule="auto"/>
      </w:pPr>
      <w:r>
        <w:separator/>
      </w:r>
    </w:p>
  </w:footnote>
  <w:footnote w:type="continuationSeparator" w:id="0">
    <w:p w14:paraId="43AD4DFF" w14:textId="77777777" w:rsidR="00265728" w:rsidRDefault="0026572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1C1B10"/>
    <w:multiLevelType w:val="multilevel"/>
    <w:tmpl w:val="CEF0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234"/>
    <w:rsid w:val="00056891"/>
    <w:rsid w:val="00176EC7"/>
    <w:rsid w:val="001E29B3"/>
    <w:rsid w:val="001E70E2"/>
    <w:rsid w:val="00213009"/>
    <w:rsid w:val="00262D3B"/>
    <w:rsid w:val="00265728"/>
    <w:rsid w:val="002A64F8"/>
    <w:rsid w:val="002C0C22"/>
    <w:rsid w:val="003224B8"/>
    <w:rsid w:val="003309DD"/>
    <w:rsid w:val="003F2000"/>
    <w:rsid w:val="00456993"/>
    <w:rsid w:val="004F279A"/>
    <w:rsid w:val="005D5BF5"/>
    <w:rsid w:val="0065742D"/>
    <w:rsid w:val="006B4E2A"/>
    <w:rsid w:val="00713540"/>
    <w:rsid w:val="007278E9"/>
    <w:rsid w:val="00861645"/>
    <w:rsid w:val="008940A3"/>
    <w:rsid w:val="009804BD"/>
    <w:rsid w:val="009B5C85"/>
    <w:rsid w:val="009D2234"/>
    <w:rsid w:val="00A10638"/>
    <w:rsid w:val="00BB394C"/>
    <w:rsid w:val="00C15463"/>
    <w:rsid w:val="00CC11D5"/>
    <w:rsid w:val="00CF0901"/>
    <w:rsid w:val="00D32517"/>
    <w:rsid w:val="00D3390B"/>
    <w:rsid w:val="00D73C42"/>
    <w:rsid w:val="00D80022"/>
    <w:rsid w:val="00E27F9B"/>
    <w:rsid w:val="00E44AE5"/>
    <w:rsid w:val="00ED7474"/>
    <w:rsid w:val="00F132D8"/>
    <w:rsid w:val="00F25070"/>
    <w:rsid w:val="00F906C5"/>
    <w:rsid w:val="00FB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8394187"/>
  <w15:chartTrackingRefBased/>
  <w15:docId w15:val="{81A7CA50-3BC8-4FB0-9EDA-4C3298161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956AAC" w:themeColor="accent5"/>
    </w:rPr>
  </w:style>
  <w:style w:type="paragraph" w:styleId="Title">
    <w:name w:val="Title"/>
    <w:basedOn w:val="Normal"/>
    <w:link w:val="TitleChar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oSpacing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styleId="Hyperlink">
    <w:name w:val="Hyperlink"/>
    <w:basedOn w:val="DefaultParagraphFont"/>
    <w:uiPriority w:val="99"/>
    <w:unhideWhenUsed/>
    <w:rsid w:val="009D2234"/>
    <w:rPr>
      <w:color w:val="199BD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2234"/>
    <w:rPr>
      <w:color w:val="956AAC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4E2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D339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0A3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0A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5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an.zolkower@vumc.org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mc.vanderbilt.edu/irb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an.zolkower@vumc.org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vanderbilt.edu/irb/for-participant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jan.zolkower@vumc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lkowja\AppData\Roaming\Microsoft\Templates\Elementary%20school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9F9D2AA9254E35A3CFF10BFD065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DE404-DA9F-44C8-A34E-9C056C4D3E7F}"/>
      </w:docPartPr>
      <w:docPartBody>
        <w:p w:rsidR="00613F93" w:rsidRDefault="00613F93">
          <w:pPr>
            <w:pStyle w:val="4D9F9D2AA9254E35A3CFF10BFD065A45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F93"/>
    <w:rsid w:val="00504D0A"/>
    <w:rsid w:val="00613F93"/>
    <w:rsid w:val="00E8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40" w:after="100" w:line="276" w:lineRule="auto"/>
      <w:ind w:left="144" w:right="144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98AB94954747E98B2BC0596938A457">
    <w:name w:val="4F98AB94954747E98B2BC0596938A457"/>
  </w:style>
  <w:style w:type="paragraph" w:customStyle="1" w:styleId="448B6C2DB796467E94A5E50B1D22A803">
    <w:name w:val="448B6C2DB796467E94A5E50B1D22A803"/>
  </w:style>
  <w:style w:type="paragraph" w:customStyle="1" w:styleId="363BC87999FD40CE9A8EC9A8426EAA2A">
    <w:name w:val="363BC87999FD40CE9A8EC9A8426EAA2A"/>
  </w:style>
  <w:style w:type="paragraph" w:customStyle="1" w:styleId="CD7586CD7E524506A1B59A67CA09F67A">
    <w:name w:val="CD7586CD7E524506A1B59A67CA09F67A"/>
  </w:style>
  <w:style w:type="paragraph" w:customStyle="1" w:styleId="A741871CFEF3491E9C5F4D8DBE400AA5">
    <w:name w:val="A741871CFEF3491E9C5F4D8DBE400AA5"/>
  </w:style>
  <w:style w:type="paragraph" w:customStyle="1" w:styleId="D255FDE85F1A4323941BCE356AC97F61">
    <w:name w:val="D255FDE85F1A4323941BCE356AC97F61"/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/>
      <w:bCs/>
      <w:color w:val="0D0D0D" w:themeColor="text1" w:themeTint="F2"/>
      <w:szCs w:val="26"/>
    </w:rPr>
  </w:style>
  <w:style w:type="paragraph" w:customStyle="1" w:styleId="C919AA733BAE4FFE8D74D9B1D3EAFD21">
    <w:name w:val="C919AA733BAE4FFE8D74D9B1D3EAFD21"/>
  </w:style>
  <w:style w:type="paragraph" w:customStyle="1" w:styleId="8EF79839F93E47F08B9CB70434CD8D4B">
    <w:name w:val="8EF79839F93E47F08B9CB70434CD8D4B"/>
  </w:style>
  <w:style w:type="paragraph" w:customStyle="1" w:styleId="4D9F9D2AA9254E35A3CFF10BFD065A45">
    <w:name w:val="4D9F9D2AA9254E35A3CFF10BFD065A45"/>
  </w:style>
  <w:style w:type="paragraph" w:customStyle="1" w:styleId="DC8BE5D4A96D455084FF62D7434A366D">
    <w:name w:val="DC8BE5D4A96D455084FF62D7434A366D"/>
  </w:style>
  <w:style w:type="paragraph" w:customStyle="1" w:styleId="174D5F2523DD4E7AAE65F9A27B7EACB8">
    <w:name w:val="174D5F2523DD4E7AAE65F9A27B7EACB8"/>
  </w:style>
  <w:style w:type="paragraph" w:customStyle="1" w:styleId="DBF8052D706747488E5FE07427780E4D">
    <w:name w:val="DBF8052D706747488E5FE07427780E4D"/>
    <w:rsid w:val="00E8508D"/>
  </w:style>
  <w:style w:type="paragraph" w:customStyle="1" w:styleId="D1B1BD6CDB354A9585789AACF4F67137">
    <w:name w:val="D1B1BD6CDB354A9585789AACF4F67137"/>
    <w:rsid w:val="00E8508D"/>
  </w:style>
  <w:style w:type="paragraph" w:customStyle="1" w:styleId="A447969CE6774FE68CFB743F06FBEBF3">
    <w:name w:val="A447969CE6774FE68CFB743F06FBEBF3"/>
    <w:rsid w:val="00E850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FFB961-6C95-455D-AC00-0D7695559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newsletter.dotx</Template>
  <TotalTime>31</TotalTime>
  <Pages>4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vhrpp</dc:creator>
  <cp:keywords/>
  <cp:lastModifiedBy>Zolkower, Jan</cp:lastModifiedBy>
  <cp:revision>9</cp:revision>
  <cp:lastPrinted>2018-10-03T20:51:00Z</cp:lastPrinted>
  <dcterms:created xsi:type="dcterms:W3CDTF">2018-10-03T20:23:00Z</dcterms:created>
  <dcterms:modified xsi:type="dcterms:W3CDTF">2018-10-08T13:50:00Z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